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427CA" w14:textId="77777777" w:rsidR="00771EF8" w:rsidRDefault="004E559A" w:rsidP="00BF53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5D1072" wp14:editId="204CAAA6">
            <wp:simplePos x="0" y="0"/>
            <wp:positionH relativeFrom="column">
              <wp:posOffset>4495800</wp:posOffset>
            </wp:positionH>
            <wp:positionV relativeFrom="paragraph">
              <wp:posOffset>-431165</wp:posOffset>
            </wp:positionV>
            <wp:extent cx="901700" cy="100774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aiSisterhoodLogo-col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3B75DA" wp14:editId="5C24F3FA">
            <wp:simplePos x="0" y="0"/>
            <wp:positionH relativeFrom="margin">
              <wp:posOffset>1243965</wp:posOffset>
            </wp:positionH>
            <wp:positionV relativeFrom="paragraph">
              <wp:posOffset>-327025</wp:posOffset>
            </wp:positionV>
            <wp:extent cx="1801368" cy="877824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ai Temple Logo_F_L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725F5" w14:textId="77777777" w:rsidR="00BF53B9" w:rsidRPr="00D10770" w:rsidRDefault="00BF53B9" w:rsidP="00BF53B9"/>
    <w:p w14:paraId="4FA7FCF9" w14:textId="77777777" w:rsidR="00777E39" w:rsidRDefault="00777E39" w:rsidP="00BF53B9"/>
    <w:p w14:paraId="7AA0B58B" w14:textId="77777777" w:rsidR="00771EF8" w:rsidRDefault="004E559A" w:rsidP="00BF53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B0981D" wp14:editId="61C83F4A">
                <wp:simplePos x="0" y="0"/>
                <wp:positionH relativeFrom="margin">
                  <wp:posOffset>812800</wp:posOffset>
                </wp:positionH>
                <wp:positionV relativeFrom="paragraph">
                  <wp:posOffset>133985</wp:posOffset>
                </wp:positionV>
                <wp:extent cx="52324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D787D" w14:textId="77777777" w:rsidR="004E559A" w:rsidRPr="004E559A" w:rsidRDefault="004E559A" w:rsidP="004E559A">
                            <w:pPr>
                              <w:rPr>
                                <w:rFonts w:ascii="Calibri" w:eastAsiaTheme="minorHAnsi" w:hAnsi="Calibri"/>
                                <w:color w:val="auto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4E559A">
                              <w:rPr>
                                <w:rStyle w:val="Emphasis"/>
                                <w:rFonts w:ascii="Open Sans" w:hAnsi="Open Sans" w:cs="Open Sans"/>
                                <w:sz w:val="14"/>
                                <w:szCs w:val="14"/>
                              </w:rPr>
                              <w:t>Sisterhood is an affiliate of Women’s League for Conservative Judaism, the international network of Conservative Jewish women.</w:t>
                            </w:r>
                            <w:r w:rsidRPr="004E559A">
                              <w:rPr>
                                <w:sz w:val="14"/>
                                <w:szCs w:val="14"/>
                              </w:rPr>
                              <w:t>  </w:t>
                            </w:r>
                          </w:p>
                          <w:p w14:paraId="27D409E3" w14:textId="77777777" w:rsidR="004E559A" w:rsidRDefault="004E5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09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pt;margin-top:10.55pt;width:412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" filled="f" stroked="f">
                <v:textbox>
                  <w:txbxContent>
                    <w:p w14:paraId="280D787D" w14:textId="77777777" w:rsidR="004E559A" w:rsidRPr="004E559A" w:rsidRDefault="004E559A" w:rsidP="004E559A">
                      <w:pPr>
                        <w:rPr>
                          <w:rFonts w:ascii="Calibri" w:eastAsiaTheme="minorHAnsi" w:hAnsi="Calibri"/>
                          <w:color w:val="auto"/>
                          <w:kern w:val="0"/>
                          <w:sz w:val="14"/>
                          <w:szCs w:val="14"/>
                        </w:rPr>
                      </w:pPr>
                      <w:r w:rsidRPr="004E559A">
                        <w:rPr>
                          <w:rStyle w:val="Emphasis"/>
                          <w:rFonts w:ascii="Open Sans" w:hAnsi="Open Sans" w:cs="Open Sans"/>
                          <w:sz w:val="14"/>
                          <w:szCs w:val="14"/>
                        </w:rPr>
                        <w:t>Sisterhood is an affiliate of Women’s League for Conservative Judaism, the international network of Conservative Jewish women.</w:t>
                      </w:r>
                      <w:r w:rsidRPr="004E559A">
                        <w:rPr>
                          <w:sz w:val="14"/>
                          <w:szCs w:val="14"/>
                        </w:rPr>
                        <w:t>  </w:t>
                      </w:r>
                    </w:p>
                    <w:p w14:paraId="27D409E3" w14:textId="77777777" w:rsidR="004E559A" w:rsidRDefault="004E559A"/>
                  </w:txbxContent>
                </v:textbox>
                <w10:wrap anchorx="margin"/>
              </v:shape>
            </w:pict>
          </mc:Fallback>
        </mc:AlternateContent>
      </w:r>
    </w:p>
    <w:p w14:paraId="02619494" w14:textId="77777777" w:rsidR="00BF53B9" w:rsidRPr="00D10770" w:rsidRDefault="004E559A" w:rsidP="00771EF8">
      <w:pPr>
        <w:jc w:val="center"/>
      </w:pPr>
      <w:r>
        <w:br/>
      </w:r>
    </w:p>
    <w:p w14:paraId="748DA7A3" w14:textId="449EE3CF" w:rsidR="00BF53B9" w:rsidRPr="00D10770" w:rsidRDefault="00BF53B9" w:rsidP="00BF53B9">
      <w:r w:rsidRPr="00D10770">
        <w:t xml:space="preserve">Dear </w:t>
      </w:r>
      <w:proofErr w:type="gramStart"/>
      <w:r w:rsidR="00E81B1C">
        <w:t>Sisterhood</w:t>
      </w:r>
      <w:proofErr w:type="gramEnd"/>
      <w:r w:rsidR="00E81B1C">
        <w:t xml:space="preserve"> </w:t>
      </w:r>
      <w:r w:rsidR="005976A3">
        <w:t>Jewish Camp</w:t>
      </w:r>
      <w:r w:rsidRPr="00D10770">
        <w:t xml:space="preserve"> Scholarship Applicant:</w:t>
      </w:r>
    </w:p>
    <w:p w14:paraId="7965090E" w14:textId="77777777" w:rsidR="00BF53B9" w:rsidRPr="00D10770" w:rsidRDefault="00BF53B9" w:rsidP="00BF53B9"/>
    <w:p w14:paraId="34196422" w14:textId="54AE47CC" w:rsidR="00BF53B9" w:rsidRPr="000249A1" w:rsidRDefault="00BF53B9" w:rsidP="00BF53B9">
      <w:pPr>
        <w:rPr>
          <w:color w:val="C0504D" w:themeColor="accent2"/>
        </w:rPr>
      </w:pPr>
      <w:r w:rsidRPr="00D10770">
        <w:t>Thank you for your interest in obtaining a Sisterhood</w:t>
      </w:r>
      <w:r w:rsidR="000A2047">
        <w:t xml:space="preserve"> </w:t>
      </w:r>
      <w:r w:rsidR="005976A3">
        <w:t xml:space="preserve">Jewish </w:t>
      </w:r>
      <w:r w:rsidRPr="00D10770">
        <w:t>Camp Scholarship.  In order to conduct this process fairly,</w:t>
      </w:r>
      <w:r w:rsidRPr="00D10770">
        <w:br/>
      </w:r>
      <w:r w:rsidR="00860B60">
        <w:t>please provide</w:t>
      </w:r>
      <w:r w:rsidRPr="00D10770">
        <w:t xml:space="preserve"> the following information.  All information will be kept in the strictest confidence.  Please return this form by</w:t>
      </w:r>
      <w:r w:rsidR="000B7364">
        <w:t>:</w:t>
      </w:r>
      <w:r w:rsidRPr="00D10770">
        <w:t xml:space="preserve"> </w:t>
      </w:r>
      <w:r w:rsidR="00860B60">
        <w:rPr>
          <w:b/>
        </w:rPr>
        <w:t xml:space="preserve">Friday, </w:t>
      </w:r>
      <w:r w:rsidR="00823843">
        <w:rPr>
          <w:b/>
        </w:rPr>
        <w:t>March 28</w:t>
      </w:r>
      <w:r w:rsidR="00860B60">
        <w:rPr>
          <w:b/>
        </w:rPr>
        <w:t>, 20</w:t>
      </w:r>
      <w:r w:rsidR="00347144">
        <w:rPr>
          <w:b/>
        </w:rPr>
        <w:t>2</w:t>
      </w:r>
      <w:r w:rsidR="00823843">
        <w:rPr>
          <w:b/>
        </w:rPr>
        <w:t>5</w:t>
      </w:r>
      <w:r w:rsidR="000B7364" w:rsidRPr="008E7046">
        <w:rPr>
          <w:b/>
        </w:rPr>
        <w:t>.</w:t>
      </w:r>
      <w:r w:rsidR="008D4278" w:rsidRPr="008E7046">
        <w:rPr>
          <w:b/>
        </w:rPr>
        <w:t xml:space="preserve"> </w:t>
      </w:r>
      <w:r w:rsidR="00F21EA9" w:rsidRPr="008E7046">
        <w:rPr>
          <w:b/>
        </w:rPr>
        <w:t xml:space="preserve"> </w:t>
      </w:r>
      <w:r w:rsidR="00347144" w:rsidRPr="000249A1">
        <w:rPr>
          <w:b/>
          <w:color w:val="C0504D" w:themeColor="accent2"/>
        </w:rPr>
        <w:t>Please send an</w:t>
      </w:r>
      <w:r w:rsidR="00860B60" w:rsidRPr="000249A1">
        <w:rPr>
          <w:b/>
          <w:color w:val="C0504D" w:themeColor="accent2"/>
        </w:rPr>
        <w:t xml:space="preserve"> e-</w:t>
      </w:r>
      <w:r w:rsidR="000B7364" w:rsidRPr="000249A1">
        <w:rPr>
          <w:b/>
          <w:color w:val="C0504D" w:themeColor="accent2"/>
        </w:rPr>
        <w:t>mail</w:t>
      </w:r>
      <w:r w:rsidRPr="000249A1">
        <w:rPr>
          <w:b/>
          <w:color w:val="C0504D" w:themeColor="accent2"/>
        </w:rPr>
        <w:t xml:space="preserve"> to: </w:t>
      </w:r>
      <w:hyperlink r:id="rId8" w:history="1">
        <w:r w:rsidR="00F675A8" w:rsidRPr="0057399F">
          <w:rPr>
            <w:rStyle w:val="Hyperlink"/>
            <w:b/>
          </w:rPr>
          <w:t>LShafai@gmail.com</w:t>
        </w:r>
      </w:hyperlink>
      <w:r w:rsidR="00F675A8">
        <w:rPr>
          <w:b/>
          <w:color w:val="C0504D" w:themeColor="accent2"/>
        </w:rPr>
        <w:t xml:space="preserve"> or send a copy to </w:t>
      </w:r>
      <w:r w:rsidR="00F675A8" w:rsidRPr="00F675A8">
        <w:rPr>
          <w:b/>
          <w:color w:val="0070C0"/>
        </w:rPr>
        <w:t xml:space="preserve">310-877-2829 </w:t>
      </w:r>
      <w:r w:rsidR="00347144" w:rsidRPr="000249A1">
        <w:rPr>
          <w:b/>
          <w:color w:val="C0504D" w:themeColor="accent2"/>
        </w:rPr>
        <w:t xml:space="preserve">AND </w:t>
      </w:r>
      <w:r w:rsidR="00860B60" w:rsidRPr="000249A1">
        <w:rPr>
          <w:b/>
          <w:color w:val="C0504D" w:themeColor="accent2"/>
        </w:rPr>
        <w:t>mail</w:t>
      </w:r>
      <w:r w:rsidR="00347144" w:rsidRPr="000249A1">
        <w:rPr>
          <w:b/>
          <w:color w:val="C0504D" w:themeColor="accent2"/>
        </w:rPr>
        <w:t xml:space="preserve"> </w:t>
      </w:r>
      <w:r w:rsidR="000249A1" w:rsidRPr="000249A1">
        <w:rPr>
          <w:b/>
          <w:color w:val="C0504D" w:themeColor="accent2"/>
        </w:rPr>
        <w:t>a copy</w:t>
      </w:r>
      <w:r w:rsidR="00860B60" w:rsidRPr="000249A1">
        <w:rPr>
          <w:b/>
          <w:color w:val="C0504D" w:themeColor="accent2"/>
        </w:rPr>
        <w:t xml:space="preserve"> </w:t>
      </w:r>
      <w:r w:rsidRPr="000249A1">
        <w:rPr>
          <w:b/>
          <w:color w:val="C0504D" w:themeColor="accent2"/>
        </w:rPr>
        <w:t xml:space="preserve">in a </w:t>
      </w:r>
      <w:r w:rsidRPr="000249A1">
        <w:rPr>
          <w:b/>
          <w:color w:val="C0504D" w:themeColor="accent2"/>
          <w:u w:val="single"/>
        </w:rPr>
        <w:t>sealed envelope</w:t>
      </w:r>
      <w:r w:rsidR="00860B60" w:rsidRPr="000249A1">
        <w:rPr>
          <w:color w:val="C0504D" w:themeColor="accent2"/>
        </w:rPr>
        <w:t xml:space="preserve"> </w:t>
      </w:r>
      <w:r w:rsidRPr="000249A1">
        <w:rPr>
          <w:b/>
          <w:color w:val="C0504D" w:themeColor="accent2"/>
        </w:rPr>
        <w:t>to:  Sinai Temple Sisterhood, 10400 Wilshire</w:t>
      </w:r>
      <w:r w:rsidRPr="000249A1">
        <w:rPr>
          <w:color w:val="C0504D" w:themeColor="accent2"/>
        </w:rPr>
        <w:t xml:space="preserve"> </w:t>
      </w:r>
      <w:r w:rsidRPr="000249A1">
        <w:rPr>
          <w:b/>
          <w:color w:val="C0504D" w:themeColor="accent2"/>
        </w:rPr>
        <w:t xml:space="preserve">Boulevard, Los Angeles CA 90024      ATTENTION:  </w:t>
      </w:r>
      <w:r w:rsidR="00E81B1C">
        <w:rPr>
          <w:b/>
          <w:color w:val="C0504D" w:themeColor="accent2"/>
        </w:rPr>
        <w:t>Sisterhood Jewish</w:t>
      </w:r>
      <w:r w:rsidR="005976A3">
        <w:rPr>
          <w:b/>
          <w:color w:val="C0504D" w:themeColor="accent2"/>
        </w:rPr>
        <w:t xml:space="preserve"> </w:t>
      </w:r>
      <w:r w:rsidR="00E81B1C">
        <w:rPr>
          <w:b/>
          <w:color w:val="C0504D" w:themeColor="accent2"/>
        </w:rPr>
        <w:t xml:space="preserve">Camp </w:t>
      </w:r>
      <w:r w:rsidR="00860B60" w:rsidRPr="000249A1">
        <w:rPr>
          <w:b/>
          <w:color w:val="C0504D" w:themeColor="accent2"/>
        </w:rPr>
        <w:t>Scholarships.</w:t>
      </w:r>
    </w:p>
    <w:p w14:paraId="4D23448B" w14:textId="77777777" w:rsidR="00BF53B9" w:rsidRPr="00D10770" w:rsidRDefault="00BF53B9" w:rsidP="00BF53B9">
      <w:pPr>
        <w:tabs>
          <w:tab w:val="left" w:pos="5760"/>
        </w:tabs>
        <w:ind w:left="7200" w:hanging="7200"/>
      </w:pPr>
    </w:p>
    <w:p w14:paraId="5D095A51" w14:textId="77777777" w:rsidR="00BF53B9" w:rsidRPr="00D10770" w:rsidRDefault="00BF53B9" w:rsidP="00BF53B9">
      <w:pPr>
        <w:tabs>
          <w:tab w:val="left" w:pos="5760"/>
        </w:tabs>
        <w:ind w:left="7200" w:hanging="7200"/>
      </w:pPr>
      <w:r w:rsidRPr="00D10770">
        <w:t>Applicant’s Name</w:t>
      </w:r>
      <w:r w:rsidRPr="00D10770">
        <w:tab/>
        <w:t>Grade Level</w:t>
      </w:r>
      <w:r w:rsidRPr="00D10770">
        <w:tab/>
        <w:t>Attended Camp Ramah in the past</w:t>
      </w:r>
    </w:p>
    <w:p w14:paraId="4ADABCC0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</w:t>
      </w:r>
      <w:r w:rsidRPr="00D10770">
        <w:tab/>
        <w:t>____________</w:t>
      </w:r>
      <w:r w:rsidRPr="00D10770">
        <w:tab/>
        <w:t>______________________________</w:t>
      </w:r>
    </w:p>
    <w:p w14:paraId="4487FE19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</w:t>
      </w:r>
      <w:r w:rsidRPr="00D10770">
        <w:tab/>
        <w:t>____________</w:t>
      </w:r>
      <w:r w:rsidRPr="00D10770">
        <w:tab/>
        <w:t>______________________________</w:t>
      </w:r>
    </w:p>
    <w:p w14:paraId="302BD196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</w:t>
      </w:r>
      <w:r w:rsidRPr="00D10770">
        <w:tab/>
        <w:t>____________</w:t>
      </w:r>
      <w:r w:rsidRPr="00D10770">
        <w:tab/>
        <w:t>______________________________</w:t>
      </w:r>
    </w:p>
    <w:p w14:paraId="1C142C6E" w14:textId="77777777" w:rsidR="00BF53B9" w:rsidRPr="00D10770" w:rsidRDefault="00BF53B9" w:rsidP="00BF53B9"/>
    <w:p w14:paraId="4CF92FA2" w14:textId="77777777" w:rsidR="00BF53B9" w:rsidRPr="00D10770" w:rsidRDefault="00BF53B9" w:rsidP="00BF53B9">
      <w:r w:rsidRPr="00D10770">
        <w:t>Sinai Temple Membership Number _____________________________________________________________________</w:t>
      </w:r>
    </w:p>
    <w:p w14:paraId="0EA5321F" w14:textId="77777777" w:rsidR="00BF53B9" w:rsidRPr="00D10770" w:rsidRDefault="00BF53B9" w:rsidP="00BF53B9"/>
    <w:p w14:paraId="728081B0" w14:textId="77777777" w:rsidR="00BF53B9" w:rsidRPr="00D10770" w:rsidRDefault="00BF53B9" w:rsidP="00BF53B9">
      <w:r w:rsidRPr="00D10770">
        <w:t>Are you members of another Temple</w:t>
      </w:r>
      <w:r w:rsidR="00860B60">
        <w:t xml:space="preserve"> as well</w:t>
      </w:r>
      <w:r w:rsidRPr="00D10770">
        <w:t>? _____ If so, which one _______________________________________________</w:t>
      </w:r>
    </w:p>
    <w:p w14:paraId="46FC2024" w14:textId="77777777" w:rsidR="00BF53B9" w:rsidRPr="00D10770" w:rsidRDefault="00BF53B9" w:rsidP="00BF53B9"/>
    <w:p w14:paraId="5169F1CC" w14:textId="77777777" w:rsidR="00BF53B9" w:rsidRPr="00771EF8" w:rsidRDefault="00BF53B9" w:rsidP="00BF53B9">
      <w:pPr>
        <w:rPr>
          <w:u w:val="single"/>
        </w:rPr>
      </w:pPr>
      <w:r w:rsidRPr="00D10770">
        <w:t>Have you applied for financial aid from the Sisterhood Scholarship Fund before?  ______ If so, how much were you granted (please state years and amounts if more than once)? __________________________________________________</w:t>
      </w:r>
      <w:r w:rsidR="00771EF8">
        <w:rPr>
          <w:u w:val="single"/>
        </w:rPr>
        <w:tab/>
      </w:r>
      <w:r w:rsidR="00771EF8">
        <w:rPr>
          <w:u w:val="single"/>
        </w:rPr>
        <w:tab/>
        <w:t xml:space="preserve">   </w:t>
      </w:r>
      <w:r w:rsidR="00771EF8">
        <w:rPr>
          <w:u w:val="single"/>
        </w:rPr>
        <w:tab/>
      </w:r>
    </w:p>
    <w:p w14:paraId="686E0E73" w14:textId="77777777" w:rsidR="00BF53B9" w:rsidRPr="00771EF8" w:rsidRDefault="00BF53B9" w:rsidP="00BF53B9">
      <w:pPr>
        <w:rPr>
          <w:u w:val="single"/>
        </w:rPr>
      </w:pPr>
      <w:r w:rsidRPr="00D10770">
        <w:t>____________________________________________________________________________________________________</w:t>
      </w:r>
      <w:r w:rsidR="00771EF8">
        <w:rPr>
          <w:u w:val="single"/>
        </w:rPr>
        <w:tab/>
      </w:r>
    </w:p>
    <w:p w14:paraId="612D4ED5" w14:textId="77777777" w:rsidR="00BF53B9" w:rsidRPr="00D10770" w:rsidRDefault="00BF53B9" w:rsidP="00BF53B9"/>
    <w:p w14:paraId="2236214A" w14:textId="77777777" w:rsidR="00BF53B9" w:rsidRPr="00771EF8" w:rsidRDefault="00BF53B9" w:rsidP="00BF53B9">
      <w:pPr>
        <w:rPr>
          <w:u w:val="single"/>
        </w:rPr>
      </w:pPr>
      <w:r w:rsidRPr="00D10770">
        <w:t>Have you applied for scholarship funds elsewhere?  _______ If so, where ______________________________________</w:t>
      </w:r>
      <w:r w:rsidR="00771EF8">
        <w:rPr>
          <w:u w:val="single"/>
        </w:rPr>
        <w:tab/>
      </w:r>
      <w:r w:rsidR="00771EF8">
        <w:rPr>
          <w:u w:val="single"/>
        </w:rPr>
        <w:tab/>
      </w:r>
    </w:p>
    <w:p w14:paraId="11A7DA8B" w14:textId="77777777" w:rsidR="00BF53B9" w:rsidRPr="00771EF8" w:rsidRDefault="00BF53B9" w:rsidP="00BF53B9">
      <w:pPr>
        <w:rPr>
          <w:u w:val="single"/>
        </w:rPr>
      </w:pPr>
      <w:r w:rsidRPr="00D10770">
        <w:t>____________________________________________________________________________________________________</w:t>
      </w:r>
      <w:r w:rsidR="00771EF8">
        <w:rPr>
          <w:u w:val="single"/>
        </w:rPr>
        <w:tab/>
      </w:r>
    </w:p>
    <w:p w14:paraId="6F77C4FC" w14:textId="77777777" w:rsidR="00BF53B9" w:rsidRPr="00D10770" w:rsidRDefault="00BF53B9" w:rsidP="00BF53B9"/>
    <w:p w14:paraId="60CCE41E" w14:textId="77777777" w:rsidR="00BF53B9" w:rsidRPr="00D10770" w:rsidRDefault="00BF53B9" w:rsidP="00BF53B9">
      <w:r w:rsidRPr="00D10770">
        <w:t>Have you been granted scholarship funds from elsewhere in the past (please state years and amounts if more than once)? _____________________________________________________________________________________________________</w:t>
      </w:r>
    </w:p>
    <w:p w14:paraId="2F583462" w14:textId="77777777" w:rsidR="00BF53B9" w:rsidRPr="00D10770" w:rsidRDefault="00BF53B9" w:rsidP="00BF53B9">
      <w:r w:rsidRPr="00D10770">
        <w:t>_____________________________________________________________________________________________________</w:t>
      </w:r>
    </w:p>
    <w:p w14:paraId="65DE5324" w14:textId="77777777" w:rsidR="00BF53B9" w:rsidRPr="00D10770" w:rsidRDefault="00BF53B9" w:rsidP="00BF53B9"/>
    <w:p w14:paraId="6C57FA28" w14:textId="0624D10A" w:rsidR="00F675A8" w:rsidRPr="00D10770" w:rsidRDefault="00BF53B9" w:rsidP="00BF53B9">
      <w:r w:rsidRPr="00D10770">
        <w:t>Home Address of the Student(s) __________________________________________________________________________</w:t>
      </w:r>
    </w:p>
    <w:p w14:paraId="3208B7FA" w14:textId="77777777" w:rsidR="00BF53B9" w:rsidRPr="00D10770" w:rsidRDefault="00BF53B9" w:rsidP="00BF53B9">
      <w:r w:rsidRPr="00D10770">
        <w:t>_____________________________________________________________________________________________________</w:t>
      </w:r>
    </w:p>
    <w:p w14:paraId="310CD46F" w14:textId="4B1CCFF0" w:rsidR="00BF53B9" w:rsidRPr="00D10770" w:rsidRDefault="00BF53B9" w:rsidP="00BF53B9"/>
    <w:p w14:paraId="543E8675" w14:textId="77777777" w:rsidR="00BF53B9" w:rsidRPr="00D10770" w:rsidRDefault="00BF53B9" w:rsidP="00BF53B9"/>
    <w:p w14:paraId="7DB91210" w14:textId="77777777" w:rsidR="00BF53B9" w:rsidRPr="00D10770" w:rsidRDefault="00BF53B9" w:rsidP="00BF53B9">
      <w:r w:rsidRPr="00D10770">
        <w:t>Father’s Name ________________________________________________________________________________________</w:t>
      </w:r>
    </w:p>
    <w:p w14:paraId="3FF6EEAB" w14:textId="77777777" w:rsidR="00BF53B9" w:rsidRPr="00D10770" w:rsidRDefault="00BF53B9" w:rsidP="00BF53B9"/>
    <w:p w14:paraId="7F2EDD86" w14:textId="77777777" w:rsidR="00BF53B9" w:rsidRPr="00D10770" w:rsidRDefault="00BF53B9" w:rsidP="00BF53B9">
      <w:r w:rsidRPr="00D10770">
        <w:t>Mother’s Name _______________________________________________________________________________________</w:t>
      </w:r>
    </w:p>
    <w:p w14:paraId="43F561DA" w14:textId="77777777" w:rsidR="00BF53B9" w:rsidRPr="00D10770" w:rsidRDefault="00BF53B9" w:rsidP="00BF53B9"/>
    <w:p w14:paraId="37B7D1EC" w14:textId="77777777" w:rsidR="00BF53B9" w:rsidRPr="00D10770" w:rsidRDefault="00BF53B9" w:rsidP="00BF53B9">
      <w:pPr>
        <w:spacing w:line="360" w:lineRule="auto"/>
      </w:pPr>
      <w:r w:rsidRPr="00D10770">
        <w:t>Father’s Home Address (if different) _______________________________________________________________________</w:t>
      </w:r>
    </w:p>
    <w:p w14:paraId="21FD0987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</w:t>
      </w:r>
    </w:p>
    <w:p w14:paraId="03633BC4" w14:textId="77777777" w:rsidR="00BF53B9" w:rsidRPr="00D10770" w:rsidRDefault="00BF53B9" w:rsidP="00BF53B9"/>
    <w:p w14:paraId="10F878C4" w14:textId="77777777" w:rsidR="00BF53B9" w:rsidRPr="00D10770" w:rsidRDefault="00BF53B9" w:rsidP="00BF53B9">
      <w:r w:rsidRPr="00D10770">
        <w:t>Telephone Number ________________________</w:t>
      </w:r>
      <w:r w:rsidR="000B7364" w:rsidRPr="00D10770">
        <w:t>_</w:t>
      </w:r>
      <w:r w:rsidR="000B7364">
        <w:t>_______</w:t>
      </w:r>
      <w:r w:rsidR="000B7364" w:rsidRPr="00D10770">
        <w:t xml:space="preserve"> Email</w:t>
      </w:r>
      <w:r w:rsidR="000B7364">
        <w:t>:</w:t>
      </w:r>
      <w:r w:rsidR="000B7364" w:rsidRPr="00D10770">
        <w:t xml:space="preserve"> _</w:t>
      </w:r>
      <w:r w:rsidRPr="00D10770">
        <w:t>_____________________________________</w:t>
      </w:r>
    </w:p>
    <w:p w14:paraId="273DB146" w14:textId="77777777" w:rsidR="00BF53B9" w:rsidRPr="00D10770" w:rsidRDefault="00BF53B9" w:rsidP="00BF53B9"/>
    <w:p w14:paraId="04C69B82" w14:textId="77777777" w:rsidR="00BF53B9" w:rsidRPr="00D10770" w:rsidRDefault="00BF53B9" w:rsidP="00BF53B9">
      <w:pPr>
        <w:spacing w:line="360" w:lineRule="auto"/>
      </w:pPr>
      <w:r w:rsidRPr="00D10770">
        <w:t>Mother’s Home Address (if different)  _____________________________________________________________________</w:t>
      </w:r>
    </w:p>
    <w:p w14:paraId="52486BDE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</w:t>
      </w:r>
    </w:p>
    <w:p w14:paraId="3F5F12D8" w14:textId="77777777" w:rsidR="00BF53B9" w:rsidRPr="00D10770" w:rsidRDefault="00BF53B9" w:rsidP="00BF53B9"/>
    <w:p w14:paraId="3D62B139" w14:textId="77777777" w:rsidR="00BF53B9" w:rsidRPr="00D10770" w:rsidRDefault="00BF53B9" w:rsidP="00BF53B9">
      <w:r w:rsidRPr="00D10770">
        <w:t>Telephone Number ________________________</w:t>
      </w:r>
      <w:r w:rsidR="000B7364">
        <w:t>________</w:t>
      </w:r>
      <w:r w:rsidR="000B7364" w:rsidRPr="00D10770">
        <w:t>Email</w:t>
      </w:r>
      <w:r w:rsidR="000B7364">
        <w:t>:</w:t>
      </w:r>
      <w:r w:rsidR="000B7364" w:rsidRPr="00D10770">
        <w:t xml:space="preserve"> _</w:t>
      </w:r>
      <w:r w:rsidRPr="00D10770">
        <w:t>______________________________________</w:t>
      </w:r>
      <w:r w:rsidRPr="00D10770">
        <w:br w:type="page"/>
      </w:r>
    </w:p>
    <w:p w14:paraId="0E35BFDC" w14:textId="77777777" w:rsidR="00BF53B9" w:rsidRPr="00D10770" w:rsidRDefault="00BF53B9" w:rsidP="00BF53B9">
      <w:r w:rsidRPr="00D10770">
        <w:t>Father’s Occupation ___________________________________________________________________________________</w:t>
      </w:r>
    </w:p>
    <w:p w14:paraId="3F0E20D5" w14:textId="77777777" w:rsidR="00BF53B9" w:rsidRPr="00D10770" w:rsidRDefault="00BF53B9" w:rsidP="00BF53B9"/>
    <w:p w14:paraId="1C0E50EA" w14:textId="77777777" w:rsidR="00BF53B9" w:rsidRPr="00D10770" w:rsidRDefault="00BF53B9" w:rsidP="00BF53B9">
      <w:r w:rsidRPr="00D10770">
        <w:t>Employed by _________________________________________________________________________________________</w:t>
      </w:r>
    </w:p>
    <w:p w14:paraId="6C42EA0F" w14:textId="77777777" w:rsidR="00BF53B9" w:rsidRPr="00D10770" w:rsidRDefault="00BF53B9" w:rsidP="00BF53B9"/>
    <w:p w14:paraId="5E1A4579" w14:textId="77777777" w:rsidR="00BF53B9" w:rsidRPr="00D10770" w:rsidRDefault="00BF53B9" w:rsidP="00BF53B9">
      <w:r w:rsidRPr="00D10770">
        <w:t>How Long? ___________Telephone _______________________ Salary _______________ (hourly or annual)</w:t>
      </w:r>
    </w:p>
    <w:p w14:paraId="30E80EE5" w14:textId="77777777" w:rsidR="00BF53B9" w:rsidRPr="00D10770" w:rsidRDefault="00BF53B9" w:rsidP="00BF53B9"/>
    <w:p w14:paraId="51903C29" w14:textId="77777777" w:rsidR="00BF53B9" w:rsidRPr="00D10770" w:rsidRDefault="00BF53B9" w:rsidP="00BF53B9">
      <w:r w:rsidRPr="00D10770">
        <w:t>Mother’s Occupation __________________________________________________________________________________</w:t>
      </w:r>
    </w:p>
    <w:p w14:paraId="2560C9FC" w14:textId="77777777" w:rsidR="00BF53B9" w:rsidRPr="00D10770" w:rsidRDefault="00BF53B9" w:rsidP="00BF53B9"/>
    <w:p w14:paraId="0D31A144" w14:textId="77777777" w:rsidR="00BF53B9" w:rsidRPr="00D10770" w:rsidRDefault="00BF53B9" w:rsidP="00BF53B9">
      <w:r w:rsidRPr="00D10770">
        <w:t>Employed by _________________________________________________________________________________________</w:t>
      </w:r>
    </w:p>
    <w:p w14:paraId="44046394" w14:textId="77777777" w:rsidR="00BF53B9" w:rsidRPr="00D10770" w:rsidRDefault="00BF53B9" w:rsidP="00BF53B9"/>
    <w:p w14:paraId="776CEF3E" w14:textId="77777777" w:rsidR="00BF53B9" w:rsidRPr="00D10770" w:rsidRDefault="00BF53B9" w:rsidP="00BF53B9">
      <w:r w:rsidRPr="00D10770">
        <w:t>How Long? ___________Telephone _______________________ Salary _______________ (hourly or annual)</w:t>
      </w:r>
    </w:p>
    <w:p w14:paraId="29230C7E" w14:textId="77777777" w:rsidR="00BF53B9" w:rsidRPr="00D10770" w:rsidRDefault="00BF53B9" w:rsidP="00BF53B9"/>
    <w:p w14:paraId="40A31810" w14:textId="77777777" w:rsidR="00BF53B9" w:rsidRPr="00D10770" w:rsidRDefault="00BF53B9" w:rsidP="00BF53B9">
      <w:r w:rsidRPr="00D10770">
        <w:t>Marital Status ________________ if divorced or separated, which parent does the child live with? ____________________</w:t>
      </w:r>
    </w:p>
    <w:p w14:paraId="4BDEF2EE" w14:textId="77777777" w:rsidR="00BF53B9" w:rsidRPr="00D10770" w:rsidRDefault="00BF53B9" w:rsidP="00BF53B9"/>
    <w:p w14:paraId="431A7B7D" w14:textId="77777777" w:rsidR="00BF53B9" w:rsidRPr="00D10770" w:rsidRDefault="00BF53B9" w:rsidP="00BF53B9">
      <w:r w:rsidRPr="00D10770">
        <w:t>For all children in school including college, please list</w:t>
      </w:r>
    </w:p>
    <w:p w14:paraId="6A003AE2" w14:textId="77777777" w:rsidR="00BF53B9" w:rsidRPr="00D10770" w:rsidRDefault="00BF53B9" w:rsidP="00BF53B9">
      <w:r w:rsidRPr="00D10770">
        <w:t>Name</w:t>
      </w:r>
      <w:r w:rsidRPr="00D10770">
        <w:tab/>
      </w:r>
      <w:r w:rsidRPr="00D10770">
        <w:tab/>
      </w:r>
      <w:r w:rsidRPr="00D10770">
        <w:tab/>
      </w:r>
      <w:r w:rsidRPr="00D10770">
        <w:tab/>
        <w:t>School</w:t>
      </w:r>
      <w:r w:rsidRPr="00D10770">
        <w:tab/>
      </w:r>
      <w:r w:rsidRPr="00D10770">
        <w:tab/>
      </w:r>
      <w:r w:rsidRPr="00D10770">
        <w:tab/>
        <w:t>Annual Tuition</w:t>
      </w:r>
      <w:r w:rsidRPr="00D10770">
        <w:tab/>
        <w:t>Amount of Financial Aid Received</w:t>
      </w:r>
    </w:p>
    <w:p w14:paraId="25DFCD17" w14:textId="77777777" w:rsidR="00BF53B9" w:rsidRPr="00D10770" w:rsidRDefault="00BF53B9" w:rsidP="00BF53B9">
      <w:pPr>
        <w:spacing w:line="360" w:lineRule="auto"/>
      </w:pPr>
      <w:r w:rsidRPr="00D10770">
        <w:t>_________________________</w:t>
      </w:r>
      <w:r w:rsidRPr="00D10770">
        <w:tab/>
        <w:t>___________________</w:t>
      </w:r>
      <w:r w:rsidRPr="00D10770">
        <w:tab/>
        <w:t>____________</w:t>
      </w:r>
      <w:r w:rsidRPr="00D10770">
        <w:tab/>
        <w:t>___________________________</w:t>
      </w:r>
    </w:p>
    <w:p w14:paraId="15CBAECB" w14:textId="77777777" w:rsidR="00BF53B9" w:rsidRPr="00D10770" w:rsidRDefault="00BF53B9" w:rsidP="00BF53B9">
      <w:pPr>
        <w:spacing w:line="360" w:lineRule="auto"/>
      </w:pPr>
      <w:r w:rsidRPr="00D10770">
        <w:t>_________________________</w:t>
      </w:r>
      <w:r w:rsidRPr="00D10770">
        <w:tab/>
        <w:t>___________________</w:t>
      </w:r>
      <w:r w:rsidRPr="00D10770">
        <w:tab/>
        <w:t>____________</w:t>
      </w:r>
      <w:r w:rsidRPr="00D10770">
        <w:tab/>
        <w:t>___________________________</w:t>
      </w:r>
    </w:p>
    <w:p w14:paraId="41FD6781" w14:textId="77777777" w:rsidR="00BF53B9" w:rsidRPr="00D10770" w:rsidRDefault="00BF53B9" w:rsidP="00BF53B9">
      <w:pPr>
        <w:spacing w:line="360" w:lineRule="auto"/>
      </w:pPr>
      <w:r w:rsidRPr="00D10770">
        <w:t>_________________________</w:t>
      </w:r>
      <w:r w:rsidRPr="00D10770">
        <w:tab/>
        <w:t>___________________</w:t>
      </w:r>
      <w:r w:rsidRPr="00D10770">
        <w:tab/>
        <w:t>____________</w:t>
      </w:r>
      <w:r w:rsidRPr="00D10770">
        <w:tab/>
        <w:t>___________________________</w:t>
      </w:r>
    </w:p>
    <w:p w14:paraId="31789DD3" w14:textId="77777777" w:rsidR="00BF53B9" w:rsidRPr="00D10770" w:rsidRDefault="00BF53B9" w:rsidP="00BF53B9">
      <w:pPr>
        <w:spacing w:line="360" w:lineRule="auto"/>
      </w:pPr>
      <w:r w:rsidRPr="00D10770">
        <w:t>_________________________</w:t>
      </w:r>
      <w:r w:rsidRPr="00D10770">
        <w:tab/>
        <w:t>___________________</w:t>
      </w:r>
      <w:r w:rsidRPr="00D10770">
        <w:tab/>
        <w:t>____________</w:t>
      </w:r>
      <w:r w:rsidRPr="00D10770">
        <w:tab/>
        <w:t>___________________________</w:t>
      </w:r>
    </w:p>
    <w:p w14:paraId="7B4B78F2" w14:textId="77777777" w:rsidR="00BF53B9" w:rsidRPr="00D10770" w:rsidRDefault="00BF53B9" w:rsidP="00BF53B9">
      <w:pPr>
        <w:spacing w:line="360" w:lineRule="auto"/>
      </w:pPr>
      <w:r w:rsidRPr="00D10770">
        <w:t>_________________________</w:t>
      </w:r>
      <w:r w:rsidRPr="00D10770">
        <w:tab/>
        <w:t>___________________</w:t>
      </w:r>
      <w:r w:rsidRPr="00D10770">
        <w:tab/>
        <w:t>____________</w:t>
      </w:r>
      <w:r w:rsidRPr="00D10770">
        <w:tab/>
        <w:t>___________________________</w:t>
      </w:r>
    </w:p>
    <w:p w14:paraId="196BDF31" w14:textId="77777777" w:rsidR="00BF53B9" w:rsidRPr="00D10770" w:rsidRDefault="00BF53B9" w:rsidP="00BF53B9"/>
    <w:p w14:paraId="5A5E1744" w14:textId="77777777" w:rsidR="00BF53B9" w:rsidRPr="00D10770" w:rsidRDefault="00BF53B9" w:rsidP="00BF53B9">
      <w:pPr>
        <w:spacing w:line="360" w:lineRule="auto"/>
      </w:pPr>
      <w:r w:rsidRPr="00D10770">
        <w:t>Please list the amount of any additional income received and from what sources</w:t>
      </w:r>
    </w:p>
    <w:p w14:paraId="66AF7BF2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______________________________________________________________________________________________________</w:t>
      </w:r>
    </w:p>
    <w:p w14:paraId="7532D07F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______________________________________________________________________________________________________</w:t>
      </w:r>
    </w:p>
    <w:p w14:paraId="39759352" w14:textId="77777777" w:rsidR="00BF53B9" w:rsidRPr="00D10770" w:rsidRDefault="00BF53B9" w:rsidP="00BF53B9"/>
    <w:p w14:paraId="6EA17BF1" w14:textId="77777777" w:rsidR="00BF53B9" w:rsidRPr="00D10770" w:rsidRDefault="00BF53B9" w:rsidP="00BF53B9">
      <w:r w:rsidRPr="00D10770">
        <w:t>Please list any extraordinary expenses (amount and reason)</w:t>
      </w:r>
    </w:p>
    <w:p w14:paraId="441CAD82" w14:textId="77777777" w:rsidR="00BF53B9" w:rsidRPr="00771EF8" w:rsidRDefault="00BF53B9" w:rsidP="00BF53B9">
      <w:pPr>
        <w:spacing w:line="360" w:lineRule="auto"/>
        <w:rPr>
          <w:u w:val="single"/>
        </w:rPr>
      </w:pPr>
      <w:r w:rsidRPr="00D10770">
        <w:t>_____________________________________________________________________________________________________</w:t>
      </w:r>
    </w:p>
    <w:p w14:paraId="1B392FDE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______________________________________________________________________________________________________</w:t>
      </w:r>
    </w:p>
    <w:p w14:paraId="7BEE10BE" w14:textId="77777777" w:rsidR="00BF53B9" w:rsidRPr="00D10770" w:rsidRDefault="00BF53B9" w:rsidP="00BF53B9"/>
    <w:p w14:paraId="77053298" w14:textId="77777777" w:rsidR="00BF53B9" w:rsidRPr="00D10770" w:rsidRDefault="00BF53B9" w:rsidP="00BF53B9">
      <w:r w:rsidRPr="00D10770">
        <w:t>Please give a brief explanation of any unusual circumstances, which the committee should know</w:t>
      </w:r>
    </w:p>
    <w:p w14:paraId="1D72EEE0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</w:t>
      </w:r>
    </w:p>
    <w:p w14:paraId="5D42D260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</w:t>
      </w:r>
    </w:p>
    <w:p w14:paraId="678DA642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</w:t>
      </w:r>
    </w:p>
    <w:p w14:paraId="403015B5" w14:textId="77777777" w:rsidR="00BF53B9" w:rsidRPr="00D10770" w:rsidRDefault="00BF53B9" w:rsidP="00BF53B9">
      <w:pPr>
        <w:spacing w:line="360" w:lineRule="auto"/>
      </w:pPr>
      <w:r w:rsidRPr="00D10770">
        <w:t>_____________________________________________________________________________________________________</w:t>
      </w:r>
    </w:p>
    <w:p w14:paraId="0FBD9188" w14:textId="77777777" w:rsidR="00BF53B9" w:rsidRPr="00D10770" w:rsidRDefault="00BF53B9" w:rsidP="00BF53B9"/>
    <w:p w14:paraId="7684BA89" w14:textId="77777777" w:rsidR="00BF53B9" w:rsidRPr="00D10770" w:rsidRDefault="00BF53B9" w:rsidP="00BF53B9"/>
    <w:p w14:paraId="5CF51972" w14:textId="77777777" w:rsidR="00BF53B9" w:rsidRPr="00D10770" w:rsidRDefault="00BF53B9" w:rsidP="00BF53B9">
      <w:r w:rsidRPr="00D10770">
        <w:t>Thank you,</w:t>
      </w:r>
    </w:p>
    <w:p w14:paraId="41DE1809" w14:textId="77777777" w:rsidR="00BF53B9" w:rsidRPr="00D10770" w:rsidRDefault="00BF53B9" w:rsidP="00BF53B9">
      <w:r w:rsidRPr="00D10770">
        <w:t>The Sinai Temple Sisterhood</w:t>
      </w:r>
    </w:p>
    <w:p w14:paraId="004CE126" w14:textId="2152B911" w:rsidR="00BF53B9" w:rsidRPr="00D10770" w:rsidRDefault="00CE095C" w:rsidP="00BF53B9">
      <w:r>
        <w:t xml:space="preserve">Jewish </w:t>
      </w:r>
      <w:r w:rsidR="00BF53B9" w:rsidRPr="00D10770">
        <w:t>Camp Scholarship Committee</w:t>
      </w:r>
    </w:p>
    <w:p w14:paraId="2066140C" w14:textId="77777777" w:rsidR="00BF53B9" w:rsidRPr="00D10770" w:rsidRDefault="00BF53B9" w:rsidP="00BF53B9"/>
    <w:p w14:paraId="071BCE68" w14:textId="3BE9D7F3" w:rsidR="00BF53B9" w:rsidRPr="00D10770" w:rsidRDefault="00BF53B9" w:rsidP="00BF53B9">
      <w:pPr>
        <w:rPr>
          <w:b/>
        </w:rPr>
      </w:pPr>
      <w:r w:rsidRPr="00D10770">
        <w:rPr>
          <w:b/>
        </w:rPr>
        <w:t xml:space="preserve">Due Date: Friday </w:t>
      </w:r>
      <w:r w:rsidR="00823843">
        <w:rPr>
          <w:b/>
        </w:rPr>
        <w:t>March 28</w:t>
      </w:r>
      <w:r w:rsidR="00860B60">
        <w:rPr>
          <w:b/>
        </w:rPr>
        <w:t>, 20</w:t>
      </w:r>
      <w:r w:rsidR="000249A1">
        <w:rPr>
          <w:b/>
        </w:rPr>
        <w:t>2</w:t>
      </w:r>
      <w:r w:rsidR="00823843">
        <w:rPr>
          <w:b/>
        </w:rPr>
        <w:t>5</w:t>
      </w:r>
    </w:p>
    <w:p w14:paraId="50CA1691" w14:textId="77777777" w:rsidR="00BF53B9" w:rsidRPr="00D10770" w:rsidRDefault="00BF53B9" w:rsidP="00BF53B9">
      <w:pPr>
        <w:rPr>
          <w:b/>
        </w:rPr>
      </w:pPr>
    </w:p>
    <w:p w14:paraId="73D087A6" w14:textId="77777777" w:rsidR="00BF53B9" w:rsidRPr="00D10770" w:rsidRDefault="00BF53B9" w:rsidP="00860B60">
      <w:pPr>
        <w:jc w:val="center"/>
        <w:rPr>
          <w:b/>
          <w:i/>
        </w:rPr>
      </w:pPr>
      <w:r w:rsidRPr="00D10770">
        <w:rPr>
          <w:b/>
          <w:i/>
        </w:rPr>
        <w:t xml:space="preserve">Please be advised that this Scholarship is strictly for </w:t>
      </w:r>
      <w:r w:rsidR="00860B60">
        <w:rPr>
          <w:b/>
          <w:i/>
        </w:rPr>
        <w:t>children of Sinai Temple member families.</w:t>
      </w:r>
    </w:p>
    <w:p w14:paraId="21F0D661" w14:textId="77777777" w:rsidR="00FA5E73" w:rsidRDefault="00FA5E73"/>
    <w:sectPr w:rsidR="00FA5E73" w:rsidSect="00470B1F">
      <w:headerReference w:type="default" r:id="rId9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DD478" w14:textId="77777777" w:rsidR="003F3F58" w:rsidRDefault="003F3F58" w:rsidP="00777E39">
      <w:pPr>
        <w:spacing w:after="0" w:line="240" w:lineRule="auto"/>
      </w:pPr>
      <w:r>
        <w:separator/>
      </w:r>
    </w:p>
  </w:endnote>
  <w:endnote w:type="continuationSeparator" w:id="0">
    <w:p w14:paraId="6E4109A8" w14:textId="77777777" w:rsidR="003F3F58" w:rsidRDefault="003F3F58" w:rsidP="00777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56541" w14:textId="77777777" w:rsidR="003F3F58" w:rsidRDefault="003F3F58" w:rsidP="00777E39">
      <w:pPr>
        <w:spacing w:after="0" w:line="240" w:lineRule="auto"/>
      </w:pPr>
      <w:r>
        <w:separator/>
      </w:r>
    </w:p>
  </w:footnote>
  <w:footnote w:type="continuationSeparator" w:id="0">
    <w:p w14:paraId="1BE95281" w14:textId="77777777" w:rsidR="003F3F58" w:rsidRDefault="003F3F58" w:rsidP="00777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B21AD" w14:textId="77777777" w:rsidR="00777E39" w:rsidRDefault="00777E39" w:rsidP="00777E39">
    <w:pPr>
      <w:pStyle w:val="Header"/>
      <w:tabs>
        <w:tab w:val="clear" w:pos="46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45B"/>
    <w:rsid w:val="00006450"/>
    <w:rsid w:val="000249A1"/>
    <w:rsid w:val="000A2047"/>
    <w:rsid w:val="000B7364"/>
    <w:rsid w:val="00270EA1"/>
    <w:rsid w:val="00271F3A"/>
    <w:rsid w:val="002B1B14"/>
    <w:rsid w:val="00347144"/>
    <w:rsid w:val="003C248F"/>
    <w:rsid w:val="003F3F58"/>
    <w:rsid w:val="00470B1F"/>
    <w:rsid w:val="00485F68"/>
    <w:rsid w:val="004C130E"/>
    <w:rsid w:val="004E559A"/>
    <w:rsid w:val="004F5915"/>
    <w:rsid w:val="005976A3"/>
    <w:rsid w:val="00631339"/>
    <w:rsid w:val="006C3FD1"/>
    <w:rsid w:val="0077004A"/>
    <w:rsid w:val="00771EF8"/>
    <w:rsid w:val="00775FFE"/>
    <w:rsid w:val="00777E39"/>
    <w:rsid w:val="0078180C"/>
    <w:rsid w:val="007D29F7"/>
    <w:rsid w:val="00823843"/>
    <w:rsid w:val="00860B60"/>
    <w:rsid w:val="008A6D0E"/>
    <w:rsid w:val="008D4278"/>
    <w:rsid w:val="008E7046"/>
    <w:rsid w:val="008F60A8"/>
    <w:rsid w:val="009E645B"/>
    <w:rsid w:val="00A861DC"/>
    <w:rsid w:val="00AE0EB2"/>
    <w:rsid w:val="00BF53B9"/>
    <w:rsid w:val="00CE095C"/>
    <w:rsid w:val="00D917B6"/>
    <w:rsid w:val="00DD7520"/>
    <w:rsid w:val="00DF75CC"/>
    <w:rsid w:val="00E25797"/>
    <w:rsid w:val="00E32761"/>
    <w:rsid w:val="00E67842"/>
    <w:rsid w:val="00E81B1C"/>
    <w:rsid w:val="00F124D4"/>
    <w:rsid w:val="00F21EA9"/>
    <w:rsid w:val="00F47036"/>
    <w:rsid w:val="00F675A8"/>
    <w:rsid w:val="00FA5E73"/>
    <w:rsid w:val="00FC4AE3"/>
    <w:rsid w:val="00FC7F6C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34E9C9"/>
  <w14:defaultImageDpi w14:val="300"/>
  <w15:docId w15:val="{7347F19E-C7C1-9041-BA64-6CF3BE8D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3B9"/>
    <w:pPr>
      <w:spacing w:after="1" w:line="264" w:lineRule="auto"/>
    </w:pPr>
    <w:rPr>
      <w:rFonts w:ascii="Garamond" w:eastAsia="Calibri" w:hAnsi="Garamond" w:cs="Times New Roman"/>
      <w:color w:val="000000"/>
      <w:kern w:val="2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39"/>
    <w:rPr>
      <w:rFonts w:ascii="Garamond" w:eastAsia="Calibri" w:hAnsi="Garamond" w:cs="Times New Roman"/>
      <w:color w:val="000000"/>
      <w:kern w:val="28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777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39"/>
    <w:rPr>
      <w:rFonts w:ascii="Garamond" w:eastAsia="Calibri" w:hAnsi="Garamond" w:cs="Times New Roman"/>
      <w:color w:val="000000"/>
      <w:kern w:val="28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4E559A"/>
    <w:rPr>
      <w:i/>
      <w:iCs/>
    </w:rPr>
  </w:style>
  <w:style w:type="character" w:styleId="Hyperlink">
    <w:name w:val="Hyperlink"/>
    <w:basedOn w:val="DefaultParagraphFont"/>
    <w:uiPriority w:val="99"/>
    <w:unhideWhenUsed/>
    <w:rsid w:val="00F675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75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2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hafai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odesigns/Library/Containers/com.apple.mail/Data/Library/Mail%20Downloads/E31B5702-1841-4106-BCB7-5BAB2B9B9AD6/Sisterhood-CampRamahScholarshipApplication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Sisterhood-CampRamahScholarshipApplication-2020.dotx</Template>
  <TotalTime>5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Lili Shafai</cp:lastModifiedBy>
  <cp:revision>5</cp:revision>
  <cp:lastPrinted>2020-01-21T07:00:00Z</cp:lastPrinted>
  <dcterms:created xsi:type="dcterms:W3CDTF">2025-03-04T05:00:00Z</dcterms:created>
  <dcterms:modified xsi:type="dcterms:W3CDTF">2025-03-04T09:27:00Z</dcterms:modified>
</cp:coreProperties>
</file>